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5F887" w14:textId="77777777" w:rsidR="005C020F" w:rsidRPr="005C020F" w:rsidRDefault="00B575AC" w:rsidP="00C45B41">
      <w:pPr>
        <w:spacing w:line="360" w:lineRule="auto"/>
        <w:ind w:right="-270"/>
        <w:rPr>
          <w:rFonts w:ascii="Trade Gothic LT Std" w:hAnsi="Trade Gothic LT Std"/>
          <w:b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C65F888" wp14:editId="1C65F889">
                <wp:simplePos x="0" y="0"/>
                <wp:positionH relativeFrom="column">
                  <wp:posOffset>-354965</wp:posOffset>
                </wp:positionH>
                <wp:positionV relativeFrom="paragraph">
                  <wp:posOffset>663575</wp:posOffset>
                </wp:positionV>
                <wp:extent cx="6715125" cy="5923280"/>
                <wp:effectExtent l="6985" t="12065" r="12065" b="825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5125" cy="5923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5F894" w14:textId="77777777" w:rsidR="005C020F" w:rsidRDefault="005C020F" w:rsidP="009A470B">
                            <w:pPr>
                              <w:jc w:val="center"/>
                              <w:rPr>
                                <w:rFonts w:ascii="Trade Gothic LT Std" w:hAnsi="Trade Gothic LT Std"/>
                              </w:rPr>
                            </w:pPr>
                            <w:r w:rsidRPr="009A470B">
                              <w:rPr>
                                <w:rFonts w:ascii="Trade Gothic LT Std" w:hAnsi="Trade Gothic LT Std"/>
                                <w:highlight w:val="yellow"/>
                              </w:rPr>
                              <w:t>Include a photo, brochure</w:t>
                            </w:r>
                            <w:r w:rsidR="009A470B" w:rsidRPr="009A470B">
                              <w:rPr>
                                <w:rFonts w:ascii="Trade Gothic LT Std" w:hAnsi="Trade Gothic LT Std"/>
                                <w:highlight w:val="yellow"/>
                              </w:rPr>
                              <w:t>, flyer or HTML email image to support your Chapter Merit Award entry.</w:t>
                            </w:r>
                          </w:p>
                          <w:p w14:paraId="1C65F895" w14:textId="77777777" w:rsidR="00AD3B90" w:rsidRDefault="00AD3B90" w:rsidP="009A470B">
                            <w:pPr>
                              <w:jc w:val="center"/>
                              <w:rPr>
                                <w:rFonts w:ascii="Trade Gothic LT Std" w:hAnsi="Trade Gothic LT Std"/>
                              </w:rPr>
                            </w:pPr>
                          </w:p>
                          <w:p w14:paraId="1C65F896" w14:textId="77777777" w:rsidR="00AD3B90" w:rsidRDefault="00AD3B90" w:rsidP="009A470B">
                            <w:pPr>
                              <w:jc w:val="center"/>
                              <w:rPr>
                                <w:rFonts w:ascii="Trade Gothic LT Std" w:hAnsi="Trade Gothic LT Std"/>
                              </w:rPr>
                            </w:pPr>
                          </w:p>
                          <w:p w14:paraId="1C65F897" w14:textId="77777777" w:rsidR="00AD3B90" w:rsidRPr="005C020F" w:rsidRDefault="00AD3B90" w:rsidP="009A470B">
                            <w:pPr>
                              <w:jc w:val="center"/>
                              <w:rPr>
                                <w:rFonts w:ascii="Trade Gothic LT Std" w:hAnsi="Trade Gothic LT St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65F88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7.95pt;margin-top:52.25pt;width:528.75pt;height:466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">
                <v:textbox>
                  <w:txbxContent>
                    <w:p w14:paraId="1C65F894" w14:textId="77777777" w:rsidR="005C020F" w:rsidRDefault="005C020F" w:rsidP="009A470B">
                      <w:pPr>
                        <w:jc w:val="center"/>
                        <w:rPr>
                          <w:rFonts w:ascii="Trade Gothic LT Std" w:hAnsi="Trade Gothic LT Std"/>
                        </w:rPr>
                      </w:pPr>
                      <w:r w:rsidRPr="009A470B">
                        <w:rPr>
                          <w:rFonts w:ascii="Trade Gothic LT Std" w:hAnsi="Trade Gothic LT Std"/>
                          <w:highlight w:val="yellow"/>
                        </w:rPr>
                        <w:t>Include a photo, brochure</w:t>
                      </w:r>
                      <w:r w:rsidR="009A470B" w:rsidRPr="009A470B">
                        <w:rPr>
                          <w:rFonts w:ascii="Trade Gothic LT Std" w:hAnsi="Trade Gothic LT Std"/>
                          <w:highlight w:val="yellow"/>
                        </w:rPr>
                        <w:t>, flyer or HTML email image to support your Chapter Merit Award entry.</w:t>
                      </w:r>
                    </w:p>
                    <w:p w14:paraId="1C65F895" w14:textId="77777777" w:rsidR="00AD3B90" w:rsidRDefault="00AD3B90" w:rsidP="009A470B">
                      <w:pPr>
                        <w:jc w:val="center"/>
                        <w:rPr>
                          <w:rFonts w:ascii="Trade Gothic LT Std" w:hAnsi="Trade Gothic LT Std"/>
                        </w:rPr>
                      </w:pPr>
                    </w:p>
                    <w:p w14:paraId="1C65F896" w14:textId="77777777" w:rsidR="00AD3B90" w:rsidRDefault="00AD3B90" w:rsidP="009A470B">
                      <w:pPr>
                        <w:jc w:val="center"/>
                        <w:rPr>
                          <w:rFonts w:ascii="Trade Gothic LT Std" w:hAnsi="Trade Gothic LT Std"/>
                        </w:rPr>
                      </w:pPr>
                    </w:p>
                    <w:p w14:paraId="1C65F897" w14:textId="77777777" w:rsidR="00AD3B90" w:rsidRPr="005C020F" w:rsidRDefault="00AD3B90" w:rsidP="009A470B">
                      <w:pPr>
                        <w:jc w:val="center"/>
                        <w:rPr>
                          <w:rFonts w:ascii="Trade Gothic LT Std" w:hAnsi="Trade Gothic LT Std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C020F" w:rsidRPr="005C020F" w:rsidSect="0068132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18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67448" w14:textId="77777777" w:rsidR="00432058" w:rsidRDefault="00432058" w:rsidP="00ED7779">
      <w:r>
        <w:separator/>
      </w:r>
    </w:p>
  </w:endnote>
  <w:endnote w:type="continuationSeparator" w:id="0">
    <w:p w14:paraId="269DC44F" w14:textId="77777777" w:rsidR="00432058" w:rsidRDefault="00432058" w:rsidP="00ED7779">
      <w:r>
        <w:continuationSeparator/>
      </w:r>
    </w:p>
  </w:endnote>
  <w:endnote w:type="continuationNotice" w:id="1">
    <w:p w14:paraId="2214B31B" w14:textId="77777777" w:rsidR="00432058" w:rsidRDefault="004320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ade Gothic LT Std">
    <w:panose1 w:val="020B05030205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ED10B" w14:textId="77777777" w:rsidR="00590703" w:rsidRDefault="005907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31A74" w14:textId="77777777" w:rsidR="00590703" w:rsidRDefault="005907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149C1" w14:textId="77777777" w:rsidR="00590703" w:rsidRDefault="005907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A6376" w14:textId="77777777" w:rsidR="00432058" w:rsidRDefault="00432058" w:rsidP="00ED7779">
      <w:r>
        <w:separator/>
      </w:r>
    </w:p>
  </w:footnote>
  <w:footnote w:type="continuationSeparator" w:id="0">
    <w:p w14:paraId="669BACAE" w14:textId="77777777" w:rsidR="00432058" w:rsidRDefault="00432058" w:rsidP="00ED7779">
      <w:r>
        <w:continuationSeparator/>
      </w:r>
    </w:p>
  </w:footnote>
  <w:footnote w:type="continuationNotice" w:id="1">
    <w:p w14:paraId="15B5E566" w14:textId="77777777" w:rsidR="00432058" w:rsidRDefault="004320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21A77" w14:textId="77777777" w:rsidR="00590703" w:rsidRDefault="005907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5F88E" w14:textId="77777777" w:rsidR="009A470B" w:rsidRDefault="009A470B" w:rsidP="009A470B">
    <w:pPr>
      <w:pStyle w:val="Header"/>
      <w:jc w:val="center"/>
    </w:pPr>
    <w:r w:rsidRPr="00D90AB7">
      <w:rPr>
        <w:noProof/>
        <w:highlight w:val="yellow"/>
      </w:rPr>
      <w:drawing>
        <wp:inline distT="0" distB="0" distL="0" distR="0" wp14:anchorId="1C65F890" wp14:editId="1C65F891">
          <wp:extent cx="2656768" cy="1416107"/>
          <wp:effectExtent l="0" t="0" r="0" b="0"/>
          <wp:docPr id="2" name="Picture 2" descr="950-4_NAIOP_Letterhead (word template) 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50-4_NAIOP_Letterhead (word template) head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9180" t="37500" r="67177"/>
                  <a:stretch>
                    <a:fillRect/>
                  </a:stretch>
                </pic:blipFill>
                <pic:spPr bwMode="auto">
                  <a:xfrm>
                    <a:off x="0" y="0"/>
                    <a:ext cx="2687050" cy="14322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Trade Gothic LT Std" w:hAnsi="Trade Gothic LT Std"/>
        <w:highlight w:val="yellow"/>
      </w:rPr>
      <w:br/>
      <w:t xml:space="preserve">INSERT </w:t>
    </w:r>
    <w:r w:rsidRPr="00D90AB7">
      <w:rPr>
        <w:rFonts w:ascii="Trade Gothic LT Std" w:hAnsi="Trade Gothic LT Std"/>
        <w:highlight w:val="yellow"/>
      </w:rPr>
      <w:t>CHAPTER LOGO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5F88F" w14:textId="7EDC7AC6" w:rsidR="00E95379" w:rsidRPr="00036371" w:rsidRDefault="00681320" w:rsidP="00681320">
    <w:pPr>
      <w:pStyle w:val="Header"/>
      <w:ind w:left="-360"/>
      <w:jc w:val="center"/>
      <w:rPr>
        <w:rFonts w:ascii="Trade Gothic LT Std" w:hAnsi="Trade Gothic LT Std"/>
        <w:b/>
        <w:bCs/>
        <w:sz w:val="40"/>
        <w:szCs w:val="40"/>
      </w:rPr>
    </w:pPr>
    <w:r>
      <w:rPr>
        <w:rFonts w:ascii="Trade Gothic LT Std" w:hAnsi="Trade Gothic LT Std"/>
        <w:highlight w:val="yellow"/>
      </w:rPr>
      <w:br/>
    </w:r>
    <w:r w:rsidR="00324479" w:rsidRPr="00036371">
      <w:rPr>
        <w:rFonts w:ascii="Trade Gothic LT Std" w:hAnsi="Trade Gothic LT Std"/>
        <w:b/>
        <w:bCs/>
        <w:sz w:val="40"/>
        <w:szCs w:val="40"/>
      </w:rPr>
      <w:br/>
    </w:r>
    <w:r w:rsidR="00590703">
      <w:rPr>
        <w:rFonts w:ascii="Trade Gothic LT Std" w:hAnsi="Trade Gothic LT Std"/>
        <w:b/>
        <w:bCs/>
        <w:sz w:val="40"/>
        <w:szCs w:val="40"/>
      </w:rPr>
      <w:t>YOUR CHAPTER LOGO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56139"/>
    <w:multiLevelType w:val="hybridMultilevel"/>
    <w:tmpl w:val="21A62B56"/>
    <w:lvl w:ilvl="0" w:tplc="310C10B2">
      <w:start w:val="1045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05664"/>
    <w:multiLevelType w:val="hybridMultilevel"/>
    <w:tmpl w:val="521428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334EBC"/>
    <w:multiLevelType w:val="hybridMultilevel"/>
    <w:tmpl w:val="95A69A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96C38"/>
    <w:multiLevelType w:val="hybridMultilevel"/>
    <w:tmpl w:val="D9506BD4"/>
    <w:lvl w:ilvl="0" w:tplc="D95409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0C10B2">
      <w:start w:val="1045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D95409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94EE1"/>
    <w:multiLevelType w:val="hybridMultilevel"/>
    <w:tmpl w:val="E05A70BA"/>
    <w:lvl w:ilvl="0" w:tplc="D95409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51A08"/>
    <w:multiLevelType w:val="hybridMultilevel"/>
    <w:tmpl w:val="1C0A1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7466AD"/>
    <w:multiLevelType w:val="hybridMultilevel"/>
    <w:tmpl w:val="9940B64E"/>
    <w:lvl w:ilvl="0" w:tplc="D95409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7363702">
    <w:abstractNumId w:val="6"/>
  </w:num>
  <w:num w:numId="2" w16cid:durableId="1996957679">
    <w:abstractNumId w:val="4"/>
  </w:num>
  <w:num w:numId="3" w16cid:durableId="430931939">
    <w:abstractNumId w:val="3"/>
  </w:num>
  <w:num w:numId="4" w16cid:durableId="53741720">
    <w:abstractNumId w:val="0"/>
  </w:num>
  <w:num w:numId="5" w16cid:durableId="2049718419">
    <w:abstractNumId w:val="2"/>
  </w:num>
  <w:num w:numId="6" w16cid:durableId="867568152">
    <w:abstractNumId w:val="5"/>
  </w:num>
  <w:num w:numId="7" w16cid:durableId="876435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defaultTabStop w:val="720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AF6"/>
    <w:rsid w:val="00013C64"/>
    <w:rsid w:val="00036371"/>
    <w:rsid w:val="00041585"/>
    <w:rsid w:val="000661A7"/>
    <w:rsid w:val="000969FB"/>
    <w:rsid w:val="00097B09"/>
    <w:rsid w:val="00097E4B"/>
    <w:rsid w:val="000C3690"/>
    <w:rsid w:val="0012726A"/>
    <w:rsid w:val="00167BA9"/>
    <w:rsid w:val="0017529D"/>
    <w:rsid w:val="001D4DB7"/>
    <w:rsid w:val="00232049"/>
    <w:rsid w:val="00253BE2"/>
    <w:rsid w:val="00272F44"/>
    <w:rsid w:val="00293FEE"/>
    <w:rsid w:val="002D7235"/>
    <w:rsid w:val="00324479"/>
    <w:rsid w:val="00334C56"/>
    <w:rsid w:val="003A70DF"/>
    <w:rsid w:val="003D44FA"/>
    <w:rsid w:val="00432058"/>
    <w:rsid w:val="00475D95"/>
    <w:rsid w:val="004A0D07"/>
    <w:rsid w:val="004C6015"/>
    <w:rsid w:val="004E28C5"/>
    <w:rsid w:val="004F5B09"/>
    <w:rsid w:val="00540362"/>
    <w:rsid w:val="00590703"/>
    <w:rsid w:val="005A1EFB"/>
    <w:rsid w:val="005C020F"/>
    <w:rsid w:val="005E1B6B"/>
    <w:rsid w:val="005F2D1C"/>
    <w:rsid w:val="00650E77"/>
    <w:rsid w:val="00681320"/>
    <w:rsid w:val="006C263F"/>
    <w:rsid w:val="006E1CE3"/>
    <w:rsid w:val="00724FE0"/>
    <w:rsid w:val="00736572"/>
    <w:rsid w:val="00742C17"/>
    <w:rsid w:val="0075733A"/>
    <w:rsid w:val="00773F04"/>
    <w:rsid w:val="007911A4"/>
    <w:rsid w:val="007F3394"/>
    <w:rsid w:val="0083560A"/>
    <w:rsid w:val="008454DE"/>
    <w:rsid w:val="008A2581"/>
    <w:rsid w:val="008B0D0D"/>
    <w:rsid w:val="008B48E8"/>
    <w:rsid w:val="008C7C8F"/>
    <w:rsid w:val="008E3506"/>
    <w:rsid w:val="008E4AFB"/>
    <w:rsid w:val="009144E1"/>
    <w:rsid w:val="009A470B"/>
    <w:rsid w:val="009E6DD0"/>
    <w:rsid w:val="00A0464E"/>
    <w:rsid w:val="00A11CAD"/>
    <w:rsid w:val="00A539B6"/>
    <w:rsid w:val="00A844A8"/>
    <w:rsid w:val="00AD3B90"/>
    <w:rsid w:val="00B575AC"/>
    <w:rsid w:val="00B74D1E"/>
    <w:rsid w:val="00B9124D"/>
    <w:rsid w:val="00BA02E0"/>
    <w:rsid w:val="00BD5AA1"/>
    <w:rsid w:val="00BE714F"/>
    <w:rsid w:val="00C45B41"/>
    <w:rsid w:val="00C51FFF"/>
    <w:rsid w:val="00CC06C4"/>
    <w:rsid w:val="00D03A97"/>
    <w:rsid w:val="00D34AF6"/>
    <w:rsid w:val="00D9032F"/>
    <w:rsid w:val="00D90AB7"/>
    <w:rsid w:val="00E46149"/>
    <w:rsid w:val="00E6164F"/>
    <w:rsid w:val="00E910AF"/>
    <w:rsid w:val="00E95379"/>
    <w:rsid w:val="00ED7779"/>
    <w:rsid w:val="00F64879"/>
    <w:rsid w:val="00F82053"/>
    <w:rsid w:val="00FA11AB"/>
    <w:rsid w:val="00FD47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C65F887"/>
  <w15:docId w15:val="{16CBAF03-5570-4748-A167-A958C0B1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" w:eastAsia="Cambria" w:hAnsi="Courier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B2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D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5D9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5D9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5D9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87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539B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339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3A70DF"/>
    <w:pPr>
      <w:ind w:left="720"/>
      <w:contextualSpacing/>
    </w:pPr>
  </w:style>
  <w:style w:type="paragraph" w:customStyle="1" w:styleId="Default">
    <w:name w:val="Default"/>
    <w:rsid w:val="0068132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0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athryn\Local%20Settings\Temporary%20Internet%20Files\Content.Outlook\BKGLL6GY\NAIOP%20Word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b3c17d-bfa4-47ed-8013-5ec9ce3ec6fb" xsi:nil="true"/>
    <lcf76f155ced4ddcb4097134ff3c332f xmlns="17c1e65a-6450-4a9a-b086-16177735b2f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D2687957C5E543852130119AD38DFE" ma:contentTypeVersion="18" ma:contentTypeDescription="Create a new document." ma:contentTypeScope="" ma:versionID="2b87c7e32ff79599d42c4e90c6f0b1ac">
  <xsd:schema xmlns:xsd="http://www.w3.org/2001/XMLSchema" xmlns:xs="http://www.w3.org/2001/XMLSchema" xmlns:p="http://schemas.microsoft.com/office/2006/metadata/properties" xmlns:ns2="17c1e65a-6450-4a9a-b086-16177735b2f0" xmlns:ns3="c9b3c17d-bfa4-47ed-8013-5ec9ce3ec6fb" targetNamespace="http://schemas.microsoft.com/office/2006/metadata/properties" ma:root="true" ma:fieldsID="3b5df3744288d164a1117f6ed8d7ffde" ns2:_="" ns3:_="">
    <xsd:import namespace="17c1e65a-6450-4a9a-b086-16177735b2f0"/>
    <xsd:import namespace="c9b3c17d-bfa4-47ed-8013-5ec9ce3ec6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1e65a-6450-4a9a-b086-16177735b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d03ef9f-81e0-4455-9516-3b4bec0f26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3c17d-bfa4-47ed-8013-5ec9ce3ec6f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5d80131-6b23-47c9-a413-bc3476b6fe47}" ma:internalName="TaxCatchAll" ma:showField="CatchAllData" ma:web="c9b3c17d-bfa4-47ed-8013-5ec9ce3ec6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34197D-26B7-4D1A-BE40-86C78450893F}">
  <ds:schemaRefs>
    <ds:schemaRef ds:uri="http://schemas.microsoft.com/office/2006/metadata/properties"/>
    <ds:schemaRef ds:uri="http://schemas.microsoft.com/office/infopath/2007/PartnerControls"/>
    <ds:schemaRef ds:uri="c9b3c17d-bfa4-47ed-8013-5ec9ce3ec6fb"/>
    <ds:schemaRef ds:uri="17c1e65a-6450-4a9a-b086-16177735b2f0"/>
  </ds:schemaRefs>
</ds:datastoreItem>
</file>

<file path=customXml/itemProps2.xml><?xml version="1.0" encoding="utf-8"?>
<ds:datastoreItem xmlns:ds="http://schemas.openxmlformats.org/officeDocument/2006/customXml" ds:itemID="{6236CBF5-8738-4386-AF67-2B8164665176}"/>
</file>

<file path=customXml/itemProps3.xml><?xml version="1.0" encoding="utf-8"?>
<ds:datastoreItem xmlns:ds="http://schemas.openxmlformats.org/officeDocument/2006/customXml" ds:itemID="{57B3FF8A-B74A-4372-BB92-508D66EAA1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501694-AB73-4A41-A79A-7FB881C3A0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NAIOP Word Letterhead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Imre Communications</Company>
  <LinksUpToDate>false</LinksUpToDate>
  <CharactersWithSpaces>1</CharactersWithSpaces>
  <SharedDoc>false</SharedDoc>
  <HLinks>
    <vt:vector size="132" baseType="variant">
      <vt:variant>
        <vt:i4>5505026</vt:i4>
      </vt:variant>
      <vt:variant>
        <vt:i4>63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60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57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54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51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48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45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42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39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36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33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30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27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24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21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18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15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12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9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6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3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3342384</vt:i4>
      </vt:variant>
      <vt:variant>
        <vt:i4>0</vt:i4>
      </vt:variant>
      <vt:variant>
        <vt:i4>0</vt:i4>
      </vt:variant>
      <vt:variant>
        <vt:i4>5</vt:i4>
      </vt:variant>
      <vt:variant>
        <vt:lpwstr>http://www.naiop.org/board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 Rooney</dc:creator>
  <cp:lastModifiedBy>Beth Gulding</cp:lastModifiedBy>
  <cp:revision>2</cp:revision>
  <cp:lastPrinted>2013-03-14T13:02:00Z</cp:lastPrinted>
  <dcterms:created xsi:type="dcterms:W3CDTF">2026-07-14T11:52:00Z</dcterms:created>
  <dcterms:modified xsi:type="dcterms:W3CDTF">2026-07-14T11:52:00Z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0x01010014D2687957C5E543852130119AD38DFE</vt:lpwstr>
  </property>
  <property fmtid="{D5CDD505-2E9C-101B-9397-08002B2CF9AE}" pid="3" name="MediaServiceImageTags">
    <vt:lpwstr/>
  </property>
</Properties>
</file>